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514707">
        <w:rPr>
          <w:rFonts w:ascii="Arial" w:hAnsi="Arial"/>
          <w:b/>
          <w:sz w:val="28"/>
          <w:lang w:val="sk-SK"/>
        </w:rPr>
        <w:t xml:space="preserve"> bez dôchodkového poistenia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>– pravidelný príjem</w:t>
      </w:r>
    </w:p>
    <w:p w:rsidR="006179C0" w:rsidRDefault="006179C0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8973CC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B24EA1">
        <w:rPr>
          <w:rFonts w:ascii="Arial" w:hAnsi="Arial"/>
          <w:sz w:val="22"/>
          <w:szCs w:val="22"/>
          <w:lang w:val="sk-SK"/>
        </w:rPr>
        <w:t>in</w:t>
      </w:r>
      <w:r>
        <w:rPr>
          <w:rFonts w:ascii="Arial" w:hAnsi="Arial"/>
          <w:sz w:val="22"/>
          <w:szCs w:val="22"/>
          <w:lang w:val="sk-SK"/>
        </w:rPr>
        <w:t>ný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F0F7B" w:rsidRP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7B7316" w:rsidRPr="007B7316" w:rsidRDefault="007B7316" w:rsidP="007B7316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="008973CC">
        <w:rPr>
          <w:rFonts w:ascii="Arial" w:hAnsi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6179C0">
      <w:pgSz w:w="11907" w:h="16840"/>
      <w:pgMar w:top="993" w:right="1134" w:bottom="567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1114F1"/>
    <w:rsid w:val="001120E7"/>
    <w:rsid w:val="001223A9"/>
    <w:rsid w:val="001E3B20"/>
    <w:rsid w:val="00207938"/>
    <w:rsid w:val="00207AC7"/>
    <w:rsid w:val="00330BD9"/>
    <w:rsid w:val="003545A1"/>
    <w:rsid w:val="00406108"/>
    <w:rsid w:val="00407AF2"/>
    <w:rsid w:val="00415624"/>
    <w:rsid w:val="00422091"/>
    <w:rsid w:val="004241F4"/>
    <w:rsid w:val="004360A8"/>
    <w:rsid w:val="0044425A"/>
    <w:rsid w:val="0045460B"/>
    <w:rsid w:val="0048314E"/>
    <w:rsid w:val="004B5D0C"/>
    <w:rsid w:val="004C0199"/>
    <w:rsid w:val="004E67C8"/>
    <w:rsid w:val="00514707"/>
    <w:rsid w:val="00550400"/>
    <w:rsid w:val="00582CDF"/>
    <w:rsid w:val="00594C22"/>
    <w:rsid w:val="006179C0"/>
    <w:rsid w:val="006A5426"/>
    <w:rsid w:val="006D271D"/>
    <w:rsid w:val="006D78F8"/>
    <w:rsid w:val="006E595A"/>
    <w:rsid w:val="007426F3"/>
    <w:rsid w:val="007A06D8"/>
    <w:rsid w:val="007B7316"/>
    <w:rsid w:val="007C2BEC"/>
    <w:rsid w:val="008430C3"/>
    <w:rsid w:val="008529DC"/>
    <w:rsid w:val="00872BC6"/>
    <w:rsid w:val="00895CC6"/>
    <w:rsid w:val="008973CC"/>
    <w:rsid w:val="008B345F"/>
    <w:rsid w:val="009744DE"/>
    <w:rsid w:val="00986732"/>
    <w:rsid w:val="009C2FC4"/>
    <w:rsid w:val="009C4EDE"/>
    <w:rsid w:val="009C643C"/>
    <w:rsid w:val="00A65226"/>
    <w:rsid w:val="00A825D6"/>
    <w:rsid w:val="00A833E5"/>
    <w:rsid w:val="00AC1594"/>
    <w:rsid w:val="00B050E1"/>
    <w:rsid w:val="00B24EA1"/>
    <w:rsid w:val="00C33427"/>
    <w:rsid w:val="00C52CB5"/>
    <w:rsid w:val="00C530FB"/>
    <w:rsid w:val="00C54EEC"/>
    <w:rsid w:val="00C73279"/>
    <w:rsid w:val="00D857F6"/>
    <w:rsid w:val="00E732E9"/>
    <w:rsid w:val="00E85C9E"/>
    <w:rsid w:val="00EF0F7B"/>
    <w:rsid w:val="00EF7F2D"/>
    <w:rsid w:val="00F01258"/>
    <w:rsid w:val="00F35153"/>
    <w:rsid w:val="00F455B0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24782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48766-0E2E-4A9E-9043-20CE9B02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2013-01-11T06:24:00Z</cp:lastPrinted>
  <dcterms:created xsi:type="dcterms:W3CDTF">2018-06-19T06:50:00Z</dcterms:created>
  <dcterms:modified xsi:type="dcterms:W3CDTF">2019-06-05T05:36:00Z</dcterms:modified>
</cp:coreProperties>
</file>