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AF784C">
        <w:rPr>
          <w:rFonts w:ascii="Arial" w:hAnsi="Arial"/>
          <w:b/>
          <w:sz w:val="28"/>
          <w:lang w:val="sk-SK"/>
        </w:rPr>
        <w:t>len na dôchodkové poistenie</w:t>
      </w:r>
      <w:r w:rsidR="004618C9">
        <w:rPr>
          <w:rFonts w:ascii="Arial" w:hAnsi="Arial"/>
          <w:b/>
          <w:sz w:val="28"/>
          <w:lang w:val="sk-SK"/>
        </w:rPr>
        <w:t xml:space="preserve">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3E1A2C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31097E" w:rsidRPr="0031097E" w:rsidRDefault="0031097E" w:rsidP="0031097E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3E1A2C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097E"/>
    <w:rsid w:val="00316990"/>
    <w:rsid w:val="0032529E"/>
    <w:rsid w:val="00334CCC"/>
    <w:rsid w:val="00385630"/>
    <w:rsid w:val="003B4E6C"/>
    <w:rsid w:val="003E1A2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AF784C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CE47AC"/>
    <w:rsid w:val="00D13454"/>
    <w:rsid w:val="00D65B85"/>
    <w:rsid w:val="00D75193"/>
    <w:rsid w:val="00DD3895"/>
    <w:rsid w:val="00DF4B1B"/>
    <w:rsid w:val="00E10E30"/>
    <w:rsid w:val="00E32BC9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54D0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87CB-AD22-4AD1-8531-9703C419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2018-07-25T09:00:00Z</dcterms:created>
  <dcterms:modified xsi:type="dcterms:W3CDTF">2019-06-05T05:31:00Z</dcterms:modified>
</cp:coreProperties>
</file>