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– </w:t>
      </w:r>
      <w:r w:rsidR="00726CFA">
        <w:rPr>
          <w:rFonts w:ascii="Arial" w:hAnsi="Arial"/>
          <w:b/>
          <w:sz w:val="28"/>
          <w:lang w:val="sk-SK"/>
        </w:rPr>
        <w:t>ne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BC2CB1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2F2605" w:rsidRPr="002F2605" w:rsidRDefault="002F2605" w:rsidP="002F2605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="00BC2CB1">
        <w:rPr>
          <w:rFonts w:ascii="Arial" w:hAnsi="Arial"/>
          <w:sz w:val="22"/>
          <w:szCs w:val="22"/>
          <w:lang w:val="sk-SK"/>
        </w:rPr>
        <w:t>doc. RNDr. Roman Soták,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bookmarkStart w:id="0" w:name="_GoBack"/>
      <w:bookmarkEnd w:id="0"/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2605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26CFA"/>
    <w:rsid w:val="0075574A"/>
    <w:rsid w:val="00774524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B7DA2"/>
    <w:rsid w:val="00BC2CB1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53B4D"/>
    <w:rsid w:val="00E762E7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5B098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694DE-2D9D-49B1-B2E4-46DC4DE6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2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2013-01-28T06:18:00Z</cp:lastPrinted>
  <dcterms:created xsi:type="dcterms:W3CDTF">2018-06-19T06:47:00Z</dcterms:created>
  <dcterms:modified xsi:type="dcterms:W3CDTF">2019-06-05T05:28:00Z</dcterms:modified>
</cp:coreProperties>
</file>