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– 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8C69B9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1B3664" w:rsidRPr="00602B72" w:rsidRDefault="00602B72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osoba ŤZP</w:t>
      </w:r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1B3664"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="001B3664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FA308C" w:rsidRPr="00FA308C" w:rsidRDefault="00FA308C" w:rsidP="00FA308C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="008C69B9">
        <w:rPr>
          <w:rFonts w:ascii="Arial" w:hAnsi="Arial"/>
          <w:sz w:val="22"/>
          <w:szCs w:val="22"/>
          <w:lang w:val="sk-SK"/>
        </w:rPr>
        <w:t>doc. RNDr. Roman Soták, PhD.</w:t>
      </w:r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  <w:bookmarkStart w:id="0" w:name="_GoBack"/>
      <w:bookmarkEnd w:id="0"/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2005EC"/>
    <w:rsid w:val="00207232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675D3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74524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8C69B9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A461A"/>
    <w:rsid w:val="00AA52BC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74E6"/>
    <w:rsid w:val="00BE3251"/>
    <w:rsid w:val="00BF4F37"/>
    <w:rsid w:val="00C02395"/>
    <w:rsid w:val="00C06B49"/>
    <w:rsid w:val="00C36BED"/>
    <w:rsid w:val="00C846FF"/>
    <w:rsid w:val="00CA3FFA"/>
    <w:rsid w:val="00CE3A40"/>
    <w:rsid w:val="00D13454"/>
    <w:rsid w:val="00D65B85"/>
    <w:rsid w:val="00D75193"/>
    <w:rsid w:val="00DD3895"/>
    <w:rsid w:val="00DF4B1B"/>
    <w:rsid w:val="00E10E30"/>
    <w:rsid w:val="00E53B4D"/>
    <w:rsid w:val="00E762E7"/>
    <w:rsid w:val="00EC5358"/>
    <w:rsid w:val="00ED6D42"/>
    <w:rsid w:val="00EF36AA"/>
    <w:rsid w:val="00F02D93"/>
    <w:rsid w:val="00F27460"/>
    <w:rsid w:val="00F417BE"/>
    <w:rsid w:val="00FA308C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A0FEE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971BF-3119-4D53-9092-7C2517BB5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0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5</cp:revision>
  <cp:lastPrinted>2013-01-28T06:18:00Z</cp:lastPrinted>
  <dcterms:created xsi:type="dcterms:W3CDTF">2018-06-19T06:47:00Z</dcterms:created>
  <dcterms:modified xsi:type="dcterms:W3CDTF">2019-06-05T05:27:00Z</dcterms:modified>
</cp:coreProperties>
</file>