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DD41E4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 xml:space="preserve">DOHODA O VYKONANÍ PRÁCE – 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8825E3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bookmarkStart w:id="0" w:name="_GoBack"/>
      <w:bookmarkEnd w:id="0"/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134FED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070651" w:rsidRPr="00602B72" w:rsidRDefault="00134FED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E337B8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8825E3">
        <w:rPr>
          <w:rFonts w:ascii="Arial" w:hAnsi="Arial" w:cs="Arial"/>
          <w:sz w:val="22"/>
          <w:szCs w:val="22"/>
          <w:lang w:val="sk-SK"/>
        </w:rPr>
        <w:t>doc. RNDr. Roman Soták,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34FED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825E3"/>
    <w:rsid w:val="008C4BB8"/>
    <w:rsid w:val="008C56A2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445B"/>
    <w:rsid w:val="00D75193"/>
    <w:rsid w:val="00DD3895"/>
    <w:rsid w:val="00DD41E4"/>
    <w:rsid w:val="00DF4B1B"/>
    <w:rsid w:val="00E10E30"/>
    <w:rsid w:val="00E337B8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5FB57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73DF-B22A-4E09-8262-9C7CC741C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3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6</cp:revision>
  <cp:lastPrinted>2013-01-28T06:18:00Z</cp:lastPrinted>
  <dcterms:created xsi:type="dcterms:W3CDTF">2018-06-19T06:45:00Z</dcterms:created>
  <dcterms:modified xsi:type="dcterms:W3CDTF">2019-06-05T05:26:00Z</dcterms:modified>
</cp:coreProperties>
</file>